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135F5" w14:textId="756E1A4F" w:rsidR="00AE2055" w:rsidRDefault="00EC552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31710257" wp14:editId="35D2DCD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0B821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738D69" wp14:editId="1579F77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45E5D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04CBC4" wp14:editId="04EE3DB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ADC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2B0481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66EB6753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4CB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16DCADC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2B0481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66EB6753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FC11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30E3A1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3D81FF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54EE766" w14:textId="6C2B8962" w:rsidR="00AE2055" w:rsidRPr="00602277" w:rsidRDefault="00EC5529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09D0C7" wp14:editId="024D57B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64472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9B536F" wp14:editId="7A87A277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2E063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48B6F7AD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2E488D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536F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2792E063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48B6F7AD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2E488D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0156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7114EE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E0DE3B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5E6BD5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80520A8" w14:textId="12DCB20B" w:rsidR="00A03728" w:rsidRDefault="00D9756F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 xml:space="preserve">July </w:t>
      </w:r>
      <w:r w:rsidR="007D5F83">
        <w:rPr>
          <w:rFonts w:ascii="Univers" w:hAnsi="Univers"/>
        </w:rPr>
        <w:t>7</w:t>
      </w:r>
      <w:r>
        <w:rPr>
          <w:rFonts w:ascii="Univers" w:hAnsi="Univers"/>
        </w:rPr>
        <w:t>, 202</w:t>
      </w:r>
      <w:r w:rsidR="007D5F83">
        <w:rPr>
          <w:rFonts w:ascii="Univers" w:hAnsi="Univers"/>
        </w:rPr>
        <w:t>3</w:t>
      </w:r>
    </w:p>
    <w:p w14:paraId="17C283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C2A8881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26C37D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4A7F50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A70216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2ABD482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A86BA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A1CD74" w14:textId="5C160488" w:rsidR="00A03728" w:rsidRDefault="00F53C8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Bid No</w:t>
      </w:r>
      <w:r w:rsidR="00FA714F">
        <w:rPr>
          <w:rFonts w:ascii="Univers" w:hAnsi="Univers"/>
        </w:rPr>
        <w:t xml:space="preserve"> </w:t>
      </w:r>
      <w:r w:rsidR="007D5F83">
        <w:rPr>
          <w:rFonts w:ascii="Univers" w:hAnsi="Univers"/>
        </w:rPr>
        <w:t>1-2324</w:t>
      </w:r>
    </w:p>
    <w:p w14:paraId="2353CB4F" w14:textId="170F854E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MISCELLANEOUS TECHNOLOGY EQUIPMENT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916CD1">
        <w:rPr>
          <w:rFonts w:ascii="Univers" w:hAnsi="Univers"/>
        </w:rPr>
        <w:t>D</w:t>
      </w:r>
      <w:r w:rsidR="00A03728">
        <w:rPr>
          <w:rFonts w:ascii="Univers" w:hAnsi="Univers"/>
        </w:rPr>
        <w:t xml:space="preserve">T, </w:t>
      </w:r>
      <w:r w:rsidR="007D5F83">
        <w:rPr>
          <w:rFonts w:ascii="Univers" w:hAnsi="Univers"/>
        </w:rPr>
        <w:t>Tuesday, July 25, 2023</w:t>
      </w:r>
    </w:p>
    <w:p w14:paraId="60AB6C5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B67385E" w14:textId="77777777" w:rsidR="009264B7" w:rsidRDefault="00A03728" w:rsidP="009264B7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8" w:history="1">
        <w:r w:rsidR="009264B7" w:rsidRPr="0039745B">
          <w:rPr>
            <w:rStyle w:val="Hyperlink"/>
          </w:rPr>
          <w:t>www.spokaneschools.org/Page/1035</w:t>
        </w:r>
      </w:hyperlink>
    </w:p>
    <w:p w14:paraId="31EA38E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196C09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F66B7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29A52C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566D195" w14:textId="77777777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 xml:space="preserve">Lisa </w:t>
      </w:r>
      <w:r w:rsidR="00AA5120">
        <w:rPr>
          <w:rFonts w:ascii="Univers" w:hAnsi="Univers"/>
        </w:rPr>
        <w:t>Palmer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</w:t>
      </w:r>
      <w:r w:rsidR="00AA5120">
        <w:rPr>
          <w:rFonts w:ascii="Univers" w:hAnsi="Univers"/>
        </w:rPr>
        <w:t>r the accommodations can be made.</w:t>
      </w:r>
    </w:p>
    <w:p w14:paraId="74831A3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491AF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43F5AEB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433B60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EEB17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B1B6F88" w14:textId="682ADCD7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 w:rsidR="00D9756F">
        <w:rPr>
          <w:rFonts w:ascii="Univers" w:hAnsi="Univers"/>
        </w:rPr>
        <w:t>Adam Swinyard</w:t>
      </w:r>
      <w:r w:rsidR="00A03728">
        <w:rPr>
          <w:rFonts w:ascii="Univers" w:hAnsi="Univers"/>
        </w:rPr>
        <w:t>, Secretary</w:t>
      </w:r>
    </w:p>
    <w:p w14:paraId="6692A8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3672A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7D9E04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C7E2CE9" w14:textId="0B58ED3A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20381D">
        <w:rPr>
          <w:rFonts w:ascii="Univers" w:hAnsi="Univers"/>
          <w:u w:val="single"/>
        </w:rPr>
        <w:t xml:space="preserve">July </w:t>
      </w:r>
      <w:r w:rsidR="007D5F83">
        <w:rPr>
          <w:rFonts w:ascii="Univers" w:hAnsi="Univers"/>
          <w:u w:val="single"/>
        </w:rPr>
        <w:t>11 and 18, 2023</w:t>
      </w:r>
      <w:r>
        <w:rPr>
          <w:rFonts w:ascii="Univers" w:hAnsi="Univers"/>
        </w:rPr>
        <w:t>.</w:t>
      </w:r>
    </w:p>
    <w:p w14:paraId="5F8D98B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627CB6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4FB296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3C825B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59619EF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1D707C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F33C81-2BE4-4708-B209-8D967B4E47B1}"/>
    <w:embedBold r:id="rId2" w:fontKey="{924E8FBE-372B-42F4-BB6C-45070C2E39F1}"/>
    <w:embedItalic r:id="rId3" w:fontKey="{A0827F37-0ECB-4B17-87F8-1B62CECF7CC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1DF45758-D464-40A9-98C0-26CB710DBA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ACA5AFD-018D-44BA-A0E8-60108FC90C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E31EB1B-021A-47AE-BEEA-D35B07A1C281}"/>
  </w:font>
  <w:font w:name="Aldine401 BT">
    <w:altName w:val="Cambria"/>
    <w:charset w:val="00"/>
    <w:family w:val="roman"/>
    <w:pitch w:val="variable"/>
    <w:sig w:usb0="00000007" w:usb1="00000000" w:usb2="00000000" w:usb3="00000000" w:csb0="00000011" w:csb1="00000000"/>
    <w:embedRegular r:id="rId7" w:fontKey="{8581C7A5-10F9-4A14-AE60-C2E834AC7E69}"/>
    <w:embedBold r:id="rId8" w:fontKey="{19CAF376-4AC6-4F38-A0B5-48D79D234BBB}"/>
    <w:embedItalic r:id="rId9" w:fontKey="{70D15BF9-C6E0-493E-9440-9FEC560DE52F}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0" w:fontKey="{11A73F4E-E733-4F33-B1AF-5C429C4AB7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0ED4D631-9DC9-4A42-B5DE-7B7125569E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5F21588C-1866-4301-944B-A9F79D6B6B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86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84169"/>
    <w:rsid w:val="0009548F"/>
    <w:rsid w:val="000F0CDB"/>
    <w:rsid w:val="001177A6"/>
    <w:rsid w:val="001441C4"/>
    <w:rsid w:val="00173CD6"/>
    <w:rsid w:val="001C0799"/>
    <w:rsid w:val="0020381D"/>
    <w:rsid w:val="002102AB"/>
    <w:rsid w:val="00266719"/>
    <w:rsid w:val="002E3C5D"/>
    <w:rsid w:val="002F47B0"/>
    <w:rsid w:val="00337969"/>
    <w:rsid w:val="00352718"/>
    <w:rsid w:val="00362805"/>
    <w:rsid w:val="003B6000"/>
    <w:rsid w:val="003C74E4"/>
    <w:rsid w:val="004A43D8"/>
    <w:rsid w:val="004C40AE"/>
    <w:rsid w:val="004C7B48"/>
    <w:rsid w:val="00523380"/>
    <w:rsid w:val="005419E1"/>
    <w:rsid w:val="005F6E1F"/>
    <w:rsid w:val="00602277"/>
    <w:rsid w:val="006F7482"/>
    <w:rsid w:val="007D5F83"/>
    <w:rsid w:val="00807AA6"/>
    <w:rsid w:val="00825741"/>
    <w:rsid w:val="008704A8"/>
    <w:rsid w:val="008B1896"/>
    <w:rsid w:val="008C1F1E"/>
    <w:rsid w:val="008C4CEF"/>
    <w:rsid w:val="008E0F45"/>
    <w:rsid w:val="00916CD1"/>
    <w:rsid w:val="009264B7"/>
    <w:rsid w:val="00985BDC"/>
    <w:rsid w:val="00A03728"/>
    <w:rsid w:val="00AA3175"/>
    <w:rsid w:val="00AA5120"/>
    <w:rsid w:val="00AB3F62"/>
    <w:rsid w:val="00AE1B6E"/>
    <w:rsid w:val="00AE2055"/>
    <w:rsid w:val="00B71CA9"/>
    <w:rsid w:val="00B84886"/>
    <w:rsid w:val="00C06680"/>
    <w:rsid w:val="00C51030"/>
    <w:rsid w:val="00CB053D"/>
    <w:rsid w:val="00D9756F"/>
    <w:rsid w:val="00DD3400"/>
    <w:rsid w:val="00E902F6"/>
    <w:rsid w:val="00EB17E4"/>
    <w:rsid w:val="00EC5529"/>
    <w:rsid w:val="00F01502"/>
    <w:rsid w:val="00F2799C"/>
    <w:rsid w:val="00F467D9"/>
    <w:rsid w:val="00F537EC"/>
    <w:rsid w:val="00F53C8A"/>
    <w:rsid w:val="00F6262D"/>
    <w:rsid w:val="00F719B0"/>
    <w:rsid w:val="00FA714F"/>
    <w:rsid w:val="00FB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19D4B6D8"/>
  <w15:chartTrackingRefBased/>
  <w15:docId w15:val="{DE4063E4-2BD6-4B02-B147-48384D3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64B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2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kaneschools.org/Page/103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93AA4B-47A1-41E7-839F-A66047C8FD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8C9A46-5BAE-4FF6-B8FA-7B76492AC1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C4EC65-D3E2-4052-9258-BB16E86543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2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1089</CharactersWithSpaces>
  <SharedDoc>false</SharedDoc>
  <HLinks>
    <vt:vector size="6" baseType="variant">
      <vt:variant>
        <vt:i4>2490402</vt:i4>
      </vt:variant>
      <vt:variant>
        <vt:i4>0</vt:i4>
      </vt:variant>
      <vt:variant>
        <vt:i4>0</vt:i4>
      </vt:variant>
      <vt:variant>
        <vt:i4>5</vt:i4>
      </vt:variant>
      <vt:variant>
        <vt:lpwstr>http://www.spokaneschools.org/Page/1035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2</cp:revision>
  <cp:lastPrinted>2011-11-14T18:20:00Z</cp:lastPrinted>
  <dcterms:created xsi:type="dcterms:W3CDTF">2023-07-07T22:38:00Z</dcterms:created>
  <dcterms:modified xsi:type="dcterms:W3CDTF">2023-07-07T22:38:00Z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